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0DE" w:rsidRPr="00834C24" w:rsidRDefault="002520DE" w:rsidP="00834C24">
      <w:pPr>
        <w:jc w:val="center"/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  <w:t>Слов</w:t>
      </w:r>
      <w:r w:rsidRPr="00834C24">
        <w:rPr>
          <w:rFonts w:ascii="Times New Roman" w:hAnsi="Times New Roman"/>
          <w:color w:val="000000"/>
          <w:sz w:val="28"/>
          <w:szCs w:val="28"/>
          <w:lang w:val="uk-UA" w:eastAsia="ru-RU"/>
        </w:rPr>
        <w:t>’</w:t>
      </w:r>
      <w:r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  <w:t>янська ЗОШ  I-III ст.№</w:t>
      </w:r>
      <w:r w:rsidRPr="00834C24"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  <w:t>Слов</w:t>
      </w:r>
      <w:r w:rsidRPr="00834C24">
        <w:rPr>
          <w:rFonts w:ascii="Times New Roman" w:hAnsi="Times New Roman"/>
          <w:color w:val="000000"/>
          <w:sz w:val="28"/>
          <w:szCs w:val="28"/>
          <w:lang w:val="uk-UA" w:eastAsia="ru-RU"/>
        </w:rPr>
        <w:t>’</w:t>
      </w:r>
      <w:r w:rsidRPr="00834C24"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  <w:t>янської  міської ради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  <w:t>Донецької області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color w:val="C00000"/>
          <w:sz w:val="28"/>
          <w:szCs w:val="28"/>
          <w:lang w:val="uk-UA" w:eastAsia="ru-RU"/>
        </w:rPr>
      </w:pPr>
    </w:p>
    <w:p w:rsidR="002520DE" w:rsidRPr="00834C24" w:rsidRDefault="002520DE" w:rsidP="00920E23">
      <w:pPr>
        <w:spacing w:after="0" w:line="240" w:lineRule="auto"/>
        <w:ind w:left="0"/>
        <w:rPr>
          <w:rFonts w:ascii="Times New Roman" w:hAnsi="Times New Roman"/>
          <w:color w:val="C0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  <w:r w:rsidRPr="00834C24"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  <w:t>Інноваційний проект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Monotype Corsiva" w:hAnsi="Monotype Corsiva"/>
          <w:b/>
          <w:i/>
          <w:color w:val="FF0000"/>
          <w:sz w:val="52"/>
          <w:szCs w:val="72"/>
          <w:lang w:val="uk-UA" w:eastAsia="ru-RU"/>
        </w:rPr>
      </w:pPr>
      <w:r w:rsidRPr="00834C24">
        <w:rPr>
          <w:rFonts w:ascii="Monotype Corsiva" w:hAnsi="Monotype Corsiva"/>
          <w:b/>
          <w:i/>
          <w:color w:val="FF0000"/>
          <w:sz w:val="52"/>
          <w:szCs w:val="72"/>
          <w:lang w:val="uk-UA" w:eastAsia="ru-RU"/>
        </w:rPr>
        <w:t>Віртуальний музей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Monotype Corsiva" w:hAnsi="Monotype Corsiva"/>
          <w:b/>
          <w:i/>
          <w:color w:val="FF0000"/>
          <w:sz w:val="72"/>
          <w:szCs w:val="72"/>
          <w:lang w:val="uk-UA" w:eastAsia="ru-RU"/>
        </w:rPr>
      </w:pPr>
      <w:r w:rsidRPr="00834C24">
        <w:rPr>
          <w:rFonts w:ascii="Monotype Corsiva" w:hAnsi="Monotype Corsiva"/>
          <w:b/>
          <w:i/>
          <w:color w:val="FF0000"/>
          <w:sz w:val="72"/>
          <w:szCs w:val="72"/>
          <w:lang w:val="uk-UA" w:eastAsia="ru-RU"/>
        </w:rPr>
        <w:t>Енергія  планети від А до Я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Monotype Corsiva" w:hAnsi="Monotype Corsiva"/>
          <w:b/>
          <w:i/>
          <w:noProof/>
          <w:color w:val="FF0000"/>
          <w:sz w:val="72"/>
          <w:szCs w:val="72"/>
          <w:lang w:val="uk-UA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54.95pt;margin-top:15.3pt;width:528pt;height:410.4pt;z-index:-251658240;visibility:visible;mso-wrap-distance-left:9.96pt;mso-wrap-distance-top:1.92pt;mso-wrap-distance-right:10.44pt;mso-wrap-distance-bottom:2.53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">
            <v:imagedata r:id="rId5" o:title=""/>
            <o:lock v:ext="edit" aspectratio="f"/>
          </v:shape>
        </w:pic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Monotype Corsiva" w:hAnsi="Monotype Corsiva"/>
          <w:b/>
          <w:i/>
          <w:noProof/>
          <w:color w:val="FF0000"/>
          <w:sz w:val="72"/>
          <w:szCs w:val="72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Monotype Corsiva" w:hAnsi="Monotype Corsiva"/>
          <w:b/>
          <w:i/>
          <w:noProof/>
          <w:color w:val="FF0000"/>
          <w:sz w:val="72"/>
          <w:szCs w:val="72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Monotype Corsiva" w:hAnsi="Monotype Corsiva"/>
          <w:b/>
          <w:i/>
          <w:color w:val="FF0000"/>
          <w:sz w:val="72"/>
          <w:szCs w:val="72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Monotype Corsiva" w:hAnsi="Monotype Corsiva"/>
          <w:b/>
          <w:i/>
          <w:color w:val="FF0000"/>
          <w:sz w:val="72"/>
          <w:szCs w:val="72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right"/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</w:pPr>
      <w:r w:rsidRPr="00834C24">
        <w:rPr>
          <w:rFonts w:ascii="Monotype Corsiva" w:hAnsi="Monotype Corsiva"/>
          <w:b/>
          <w:i/>
          <w:color w:val="FF0000"/>
          <w:sz w:val="72"/>
          <w:szCs w:val="72"/>
          <w:lang w:val="uk-UA" w:eastAsia="ru-RU"/>
        </w:rPr>
        <w:t xml:space="preserve">                                             </w:t>
      </w:r>
    </w:p>
    <w:p w:rsidR="002520DE" w:rsidRPr="00834C24" w:rsidRDefault="002520DE" w:rsidP="00834C24">
      <w:pPr>
        <w:spacing w:after="0" w:line="240" w:lineRule="auto"/>
        <w:ind w:left="0"/>
        <w:jc w:val="right"/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32"/>
          <w:lang w:val="uk-UA" w:eastAsia="ru-RU"/>
        </w:rPr>
      </w:pPr>
      <w:r w:rsidRPr="00834C24">
        <w:rPr>
          <w:rFonts w:ascii="Times New Roman" w:hAnsi="Times New Roman"/>
          <w:b/>
          <w:color w:val="FF0000"/>
          <w:sz w:val="28"/>
          <w:szCs w:val="32"/>
          <w:lang w:val="uk-UA" w:eastAsia="ru-RU"/>
        </w:rPr>
        <w:t xml:space="preserve">                                                                                              Керівник проекту</w:t>
      </w:r>
      <w:r>
        <w:rPr>
          <w:rFonts w:ascii="Times New Roman" w:hAnsi="Times New Roman"/>
          <w:b/>
          <w:color w:val="FF0000"/>
          <w:sz w:val="28"/>
          <w:szCs w:val="32"/>
          <w:lang w:val="uk-UA" w:eastAsia="ru-RU"/>
        </w:rPr>
        <w:t>:</w:t>
      </w:r>
    </w:p>
    <w:p w:rsidR="002520DE" w:rsidRPr="00834C24" w:rsidRDefault="002520DE" w:rsidP="00834C24">
      <w:pPr>
        <w:spacing w:after="0" w:line="240" w:lineRule="auto"/>
        <w:ind w:left="0"/>
        <w:jc w:val="right"/>
        <w:rPr>
          <w:rFonts w:ascii="Times New Roman" w:hAnsi="Times New Roman"/>
          <w:b/>
          <w:color w:val="FF0000"/>
          <w:sz w:val="28"/>
          <w:szCs w:val="32"/>
          <w:lang w:val="uk-UA" w:eastAsia="ru-RU"/>
        </w:rPr>
      </w:pPr>
      <w:r w:rsidRPr="00834C24">
        <w:rPr>
          <w:rFonts w:ascii="Times New Roman" w:hAnsi="Times New Roman"/>
          <w:b/>
          <w:color w:val="FF0000"/>
          <w:sz w:val="28"/>
          <w:szCs w:val="32"/>
          <w:lang w:val="uk-UA" w:eastAsia="ru-RU"/>
        </w:rPr>
        <w:t>Боднарчук Інеса Олександрівна</w:t>
      </w:r>
    </w:p>
    <w:p w:rsidR="002520DE" w:rsidRPr="00834C24" w:rsidRDefault="002520DE" w:rsidP="00834C24">
      <w:pPr>
        <w:spacing w:after="0" w:line="240" w:lineRule="auto"/>
        <w:ind w:left="0"/>
        <w:jc w:val="right"/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  <w:t xml:space="preserve"> заступник директора </w:t>
      </w:r>
    </w:p>
    <w:p w:rsidR="002520DE" w:rsidRPr="00834C24" w:rsidRDefault="002520DE" w:rsidP="00834C24">
      <w:pPr>
        <w:spacing w:after="0" w:line="240" w:lineRule="auto"/>
        <w:ind w:left="0"/>
        <w:jc w:val="right"/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  <w:t xml:space="preserve"> з виховної роботи</w:t>
      </w:r>
    </w:p>
    <w:p w:rsidR="002520DE" w:rsidRPr="00834C24" w:rsidRDefault="002520DE" w:rsidP="00834C24">
      <w:pPr>
        <w:spacing w:after="0" w:line="240" w:lineRule="auto"/>
        <w:ind w:left="0"/>
        <w:jc w:val="right"/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  <w:t>Слов</w:t>
      </w:r>
      <w:r w:rsidRPr="00834C24">
        <w:rPr>
          <w:rFonts w:ascii="Times New Roman" w:hAnsi="Times New Roman"/>
          <w:b/>
          <w:color w:val="FF0000"/>
          <w:sz w:val="28"/>
          <w:szCs w:val="32"/>
          <w:lang w:val="uk-UA" w:eastAsia="ru-RU"/>
        </w:rPr>
        <w:t>’</w:t>
      </w:r>
      <w:r w:rsidRPr="00834C24"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  <w:t>янської ЗОШ  I-III ст.</w:t>
      </w:r>
      <w:r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  <w:t xml:space="preserve"> </w:t>
      </w:r>
      <w:r w:rsidRPr="00834C24"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  <w:t>№1</w:t>
      </w:r>
    </w:p>
    <w:p w:rsidR="002520DE" w:rsidRPr="00834C24" w:rsidRDefault="002520DE" w:rsidP="00834C24">
      <w:pPr>
        <w:spacing w:after="0" w:line="240" w:lineRule="auto"/>
        <w:ind w:left="0"/>
        <w:jc w:val="right"/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  <w:t>Слов</w:t>
      </w:r>
      <w:r w:rsidRPr="00834C24">
        <w:rPr>
          <w:rFonts w:ascii="Times New Roman" w:hAnsi="Times New Roman"/>
          <w:b/>
          <w:color w:val="FF0000"/>
          <w:sz w:val="28"/>
          <w:szCs w:val="32"/>
          <w:lang w:val="uk-UA" w:eastAsia="ru-RU"/>
        </w:rPr>
        <w:t>’</w:t>
      </w:r>
      <w:r w:rsidRPr="00834C24"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  <w:t>янської  міської ради</w:t>
      </w:r>
    </w:p>
    <w:p w:rsidR="002520DE" w:rsidRPr="00834C24" w:rsidRDefault="002520DE" w:rsidP="00834C24">
      <w:pPr>
        <w:spacing w:after="0" w:line="240" w:lineRule="auto"/>
        <w:ind w:left="0"/>
        <w:rPr>
          <w:rFonts w:ascii="Monotype Corsiva" w:hAnsi="Monotype Corsiva"/>
          <w:b/>
          <w:i/>
          <w:color w:val="FF0000"/>
          <w:sz w:val="72"/>
          <w:szCs w:val="72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32"/>
          <w:lang w:val="uk-UA" w:eastAsia="ru-RU"/>
        </w:rPr>
        <w:t xml:space="preserve">                                                                                                    Донецької області</w:t>
      </w:r>
    </w:p>
    <w:p w:rsidR="002520DE" w:rsidRPr="00920E23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i/>
          <w:color w:val="00FFFF"/>
          <w:sz w:val="32"/>
          <w:szCs w:val="32"/>
          <w:lang w:val="uk-UA" w:eastAsia="ru-RU"/>
        </w:rPr>
      </w:pPr>
      <w:r w:rsidRPr="00920E23">
        <w:rPr>
          <w:rFonts w:ascii="Times New Roman" w:hAnsi="Times New Roman"/>
          <w:b/>
          <w:i/>
          <w:color w:val="00FFFF"/>
          <w:sz w:val="32"/>
          <w:szCs w:val="32"/>
          <w:lang w:val="uk-UA" w:eastAsia="ru-RU"/>
        </w:rPr>
        <w:t>2015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i/>
          <w:color w:val="auto"/>
          <w:sz w:val="32"/>
          <w:szCs w:val="32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  <w:r w:rsidRPr="00834C24"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  <w:t>Зміст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tbl>
      <w:tblPr>
        <w:tblW w:w="0" w:type="auto"/>
        <w:tblLook w:val="00A0"/>
      </w:tblPr>
      <w:tblGrid>
        <w:gridCol w:w="8188"/>
        <w:gridCol w:w="1383"/>
      </w:tblGrid>
      <w:tr w:rsidR="002520DE" w:rsidRPr="003D629B" w:rsidTr="003D629B">
        <w:tc>
          <w:tcPr>
            <w:tcW w:w="8188" w:type="dxa"/>
          </w:tcPr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40"/>
                <w:szCs w:val="40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Паспорт проекту</w:t>
            </w:r>
          </w:p>
        </w:tc>
        <w:tc>
          <w:tcPr>
            <w:tcW w:w="1383" w:type="dxa"/>
          </w:tcPr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3</w:t>
            </w:r>
          </w:p>
        </w:tc>
      </w:tr>
      <w:tr w:rsidR="002520DE" w:rsidRPr="003D629B" w:rsidTr="003D629B">
        <w:tc>
          <w:tcPr>
            <w:tcW w:w="8188" w:type="dxa"/>
          </w:tcPr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Інноваційни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й проект  «Віртуальний музей:  Е</w:t>
            </w: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 xml:space="preserve">нергія  планети </w:t>
            </w: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 xml:space="preserve">від А до Я   </w:t>
            </w:r>
          </w:p>
        </w:tc>
        <w:tc>
          <w:tcPr>
            <w:tcW w:w="1383" w:type="dxa"/>
          </w:tcPr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4</w:t>
            </w:r>
          </w:p>
        </w:tc>
      </w:tr>
      <w:tr w:rsidR="002520DE" w:rsidRPr="003D629B" w:rsidTr="003D629B">
        <w:tc>
          <w:tcPr>
            <w:tcW w:w="8188" w:type="dxa"/>
          </w:tcPr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E32E3A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ступ</w:t>
            </w:r>
          </w:p>
        </w:tc>
        <w:tc>
          <w:tcPr>
            <w:tcW w:w="1383" w:type="dxa"/>
          </w:tcPr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4</w:t>
            </w:r>
          </w:p>
        </w:tc>
      </w:tr>
      <w:tr w:rsidR="002520DE" w:rsidRPr="003D629B" w:rsidTr="003D629B">
        <w:tc>
          <w:tcPr>
            <w:tcW w:w="8188" w:type="dxa"/>
          </w:tcPr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40"/>
                <w:szCs w:val="40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Основна частина</w:t>
            </w:r>
          </w:p>
        </w:tc>
        <w:tc>
          <w:tcPr>
            <w:tcW w:w="1383" w:type="dxa"/>
          </w:tcPr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5</w:t>
            </w:r>
          </w:p>
        </w:tc>
      </w:tr>
      <w:tr w:rsidR="002520DE" w:rsidRPr="003D629B" w:rsidTr="003D629B">
        <w:tc>
          <w:tcPr>
            <w:tcW w:w="8188" w:type="dxa"/>
          </w:tcPr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40"/>
                <w:szCs w:val="40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Заключна частина</w:t>
            </w:r>
          </w:p>
        </w:tc>
        <w:tc>
          <w:tcPr>
            <w:tcW w:w="1383" w:type="dxa"/>
          </w:tcPr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6</w:t>
            </w:r>
          </w:p>
        </w:tc>
      </w:tr>
      <w:tr w:rsidR="002520DE" w:rsidRPr="003D629B" w:rsidTr="003D629B">
        <w:tc>
          <w:tcPr>
            <w:tcW w:w="8188" w:type="dxa"/>
          </w:tcPr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40"/>
                <w:szCs w:val="40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Література</w:t>
            </w:r>
          </w:p>
        </w:tc>
        <w:tc>
          <w:tcPr>
            <w:tcW w:w="1383" w:type="dxa"/>
          </w:tcPr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7</w:t>
            </w:r>
          </w:p>
        </w:tc>
      </w:tr>
      <w:tr w:rsidR="002520DE" w:rsidRPr="003D629B" w:rsidTr="003D629B">
        <w:tc>
          <w:tcPr>
            <w:tcW w:w="8188" w:type="dxa"/>
          </w:tcPr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Інтернет ресурси:</w:t>
            </w:r>
          </w:p>
        </w:tc>
        <w:tc>
          <w:tcPr>
            <w:tcW w:w="1383" w:type="dxa"/>
          </w:tcPr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2520DE" w:rsidRPr="003D629B" w:rsidRDefault="002520DE" w:rsidP="003D629B">
            <w:pPr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3D629B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7</w:t>
            </w:r>
          </w:p>
        </w:tc>
      </w:tr>
    </w:tbl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  <w:r>
        <w:rPr>
          <w:noProof/>
          <w:lang w:eastAsia="ru-RU"/>
        </w:rPr>
        <w:pict>
          <v:shape id="Рисунок 4" o:spid="_x0000_s1027" type="#_x0000_t75" alt="Описание: C:\Users\User\Desktop\green-world.jpg" style="position:absolute;left:0;text-align:left;margin-left:336.65pt;margin-top:-.75pt;width:108pt;height:99.6pt;z-index:-251657216;visibility:visible">
            <v:imagedata r:id="rId6" o:title=""/>
          </v:shape>
        </w:pic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  <w:r w:rsidRPr="00834C24"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  <w:t>Паспорт проекту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>Назва проекту: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Віртуальний музей: Е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нергія  планети від А до Я</w:t>
      </w: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>Жанр проекту:</w:t>
      </w:r>
    </w:p>
    <w:p w:rsidR="002520DE" w:rsidRPr="00834C24" w:rsidRDefault="002520DE" w:rsidP="00834C24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</w:pP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н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авчально-виховний;</w:t>
      </w:r>
    </w:p>
    <w:p w:rsidR="002520DE" w:rsidRPr="00834C24" w:rsidRDefault="002520DE" w:rsidP="00834C24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практично-зорієнтова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ний;</w:t>
      </w:r>
    </w:p>
    <w:p w:rsidR="002520DE" w:rsidRPr="00834C24" w:rsidRDefault="002520DE" w:rsidP="00834C24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короткостроковий.</w:t>
      </w: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 xml:space="preserve">Керівник проекту: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Боднарчук І.О.</w:t>
      </w: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>Консультанти проекту: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вчител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ь фізики та астрономії Голо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в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ачов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О.М.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,</w:t>
      </w:r>
      <w:r w:rsidRPr="009967D8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вчитель фізики Литвинкович Т.В.</w:t>
      </w: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>Замовник проекту: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ЗОШ I-III ст.№1 м. Слов’янська.</w:t>
      </w: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>Матеріально -  технічне забезпечення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: спонсорська допомога  батьків.</w:t>
      </w:r>
    </w:p>
    <w:p w:rsidR="002520DE" w:rsidRPr="00DF3DA8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DF3DA8"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  <w:t xml:space="preserve">Мета проекту: </w:t>
      </w:r>
      <w:r w:rsidRPr="00DF3DA8">
        <w:rPr>
          <w:rFonts w:ascii="Times New Roman" w:hAnsi="Times New Roman"/>
          <w:color w:val="FF0000"/>
          <w:sz w:val="28"/>
          <w:szCs w:val="28"/>
          <w:lang w:val="uk-UA" w:eastAsia="ru-RU"/>
        </w:rPr>
        <w:t>Формування екологічної  культури школярів,  ціннісного ставлення до природи,</w:t>
      </w:r>
      <w:r w:rsidRPr="00DF3DA8">
        <w:rPr>
          <w:rFonts w:ascii="Times New Roman" w:hAnsi="Times New Roman"/>
          <w:i/>
          <w:color w:val="FF0000"/>
          <w:sz w:val="28"/>
          <w:szCs w:val="28"/>
          <w:lang w:val="uk-UA" w:eastAsia="ru-RU"/>
        </w:rPr>
        <w:t xml:space="preserve">  </w:t>
      </w:r>
      <w:r w:rsidRPr="00DF3DA8">
        <w:rPr>
          <w:rFonts w:ascii="Times New Roman" w:hAnsi="Times New Roman"/>
          <w:color w:val="FF0000"/>
          <w:sz w:val="28"/>
          <w:szCs w:val="28"/>
          <w:lang w:val="uk-UA" w:eastAsia="ru-RU"/>
        </w:rPr>
        <w:t>екологічне просвітництво.</w:t>
      </w:r>
    </w:p>
    <w:p w:rsidR="002520DE" w:rsidRPr="00DF3DA8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FF0000"/>
          <w:sz w:val="24"/>
          <w:szCs w:val="24"/>
          <w:lang w:val="uk-UA" w:eastAsia="ru-RU"/>
        </w:rPr>
      </w:pPr>
      <w:r w:rsidRPr="00DF3DA8"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  <w:t>Завдання проекту:</w:t>
      </w:r>
      <w:r w:rsidRPr="00DF3DA8">
        <w:rPr>
          <w:rFonts w:ascii="Times New Roman" w:hAnsi="Times New Roman"/>
          <w:color w:val="FF0000"/>
          <w:sz w:val="24"/>
          <w:szCs w:val="24"/>
          <w:lang w:val="uk-UA" w:eastAsia="ru-RU"/>
        </w:rPr>
        <w:t xml:space="preserve"> </w:t>
      </w:r>
    </w:p>
    <w:p w:rsidR="002520DE" w:rsidRPr="00DF3DA8" w:rsidRDefault="002520DE" w:rsidP="00834C2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DF3DA8"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Формування свідомого ставлення до природних багатств,  бажання здійснювати  природоохоронну діяльність з власної ініціативи.  </w:t>
      </w:r>
    </w:p>
    <w:p w:rsidR="002520DE" w:rsidRPr="00DF3DA8" w:rsidRDefault="002520DE" w:rsidP="00834C24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Розвиток </w:t>
      </w:r>
      <w:r w:rsidRPr="00DF3DA8">
        <w:rPr>
          <w:rFonts w:ascii="Times New Roman" w:hAnsi="Times New Roman"/>
          <w:color w:val="FF0000"/>
          <w:sz w:val="28"/>
          <w:szCs w:val="28"/>
          <w:lang w:val="uk-UA" w:eastAsia="ru-RU"/>
        </w:rPr>
        <w:t>лог</w:t>
      </w:r>
      <w:r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ічного мислення, креативності, </w:t>
      </w:r>
      <w:r w:rsidRPr="00DF3DA8">
        <w:rPr>
          <w:rFonts w:ascii="Times New Roman" w:hAnsi="Times New Roman"/>
          <w:color w:val="FF0000"/>
          <w:sz w:val="28"/>
          <w:szCs w:val="28"/>
          <w:lang w:val="uk-UA" w:eastAsia="ru-RU"/>
        </w:rPr>
        <w:t>кмітливості учнів. розширення світогляду учнів.</w:t>
      </w:r>
    </w:p>
    <w:p w:rsidR="002520DE" w:rsidRPr="00DF3DA8" w:rsidRDefault="002520DE" w:rsidP="00834C24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DF3DA8"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Формування екологічної самосвідомості. </w:t>
      </w:r>
    </w:p>
    <w:p w:rsidR="002520DE" w:rsidRPr="00DF3DA8" w:rsidRDefault="002520DE" w:rsidP="00834C24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DF3DA8">
        <w:rPr>
          <w:rFonts w:ascii="Times New Roman" w:hAnsi="Times New Roman"/>
          <w:color w:val="FF0000"/>
          <w:sz w:val="28"/>
          <w:szCs w:val="28"/>
          <w:lang w:val="uk-UA" w:eastAsia="ru-RU"/>
        </w:rPr>
        <w:t>Формування інформаційної, комунікативної та соціальної компетентності учнів.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>Анотація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Проект «Віртуальний музей: Енергія  планети від А до Я»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розробка   віртуальних залів музею «Енергія  планети від А до Я»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Проектом передба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чено створення чотирьох залів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за напрямками :</w:t>
      </w:r>
    </w:p>
    <w:p w:rsidR="002520DE" w:rsidRPr="00834C24" w:rsidRDefault="002520DE" w:rsidP="008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«Джерела світла у розвитку».</w:t>
      </w:r>
    </w:p>
    <w:p w:rsidR="002520DE" w:rsidRPr="00834C24" w:rsidRDefault="002520DE" w:rsidP="008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«Енергозбереження - головний шлях збереження земної цивілізації».</w:t>
      </w:r>
    </w:p>
    <w:p w:rsidR="002520DE" w:rsidRPr="00834C24" w:rsidRDefault="002520DE" w:rsidP="008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«Альтернативні джерела енергії»</w:t>
      </w:r>
    </w:p>
    <w:p w:rsidR="002520DE" w:rsidRPr="00834C24" w:rsidRDefault="002520DE" w:rsidP="008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«Зелені технології очима підлітка»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Віртуальна  подорож залами музею сприяє розумінню, що </w:t>
      </w:r>
      <w:r w:rsidRPr="00834C24">
        <w:rPr>
          <w:rFonts w:ascii="Times New Roman" w:hAnsi="Times New Roman"/>
          <w:color w:val="auto"/>
          <w:sz w:val="24"/>
          <w:szCs w:val="24"/>
          <w:lang w:val="uk-UA" w:eastAsia="ru-RU"/>
        </w:rPr>
        <w:t xml:space="preserve">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енергозбереження - важливе завдання по збереженню природних ресурсів.  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 xml:space="preserve"> Очікуваний продукт: 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«віртуальний музей Е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нергія  планети від А до Я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»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, розміщений на шкільному сайті.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rPr>
          <w:rFonts w:ascii="Times New Roman" w:hAnsi="Times New Roman"/>
          <w:color w:val="FF0000"/>
          <w:sz w:val="40"/>
          <w:szCs w:val="40"/>
          <w:lang w:val="uk-UA" w:eastAsia="ru-RU"/>
        </w:rPr>
      </w:pPr>
      <w:r>
        <w:rPr>
          <w:noProof/>
          <w:lang w:eastAsia="ru-RU"/>
        </w:rPr>
        <w:pict>
          <v:shape id="Рисунок 5" o:spid="_x0000_s1028" type="#_x0000_t75" alt="Описание: C:\Users\User\Desktop\green-world.jpg" style="position:absolute;margin-left:348.65pt;margin-top:-25.65pt;width:108pt;height:99.6pt;z-index:-251656192;visibility:visible">
            <v:imagedata r:id="rId7" o:title=""/>
          </v:shape>
        </w:pic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color w:val="FF0000"/>
          <w:sz w:val="40"/>
          <w:szCs w:val="40"/>
          <w:lang w:val="uk-UA" w:eastAsia="ru-RU"/>
        </w:rPr>
      </w:pPr>
      <w:r w:rsidRPr="00834C24">
        <w:rPr>
          <w:rFonts w:ascii="Times New Roman" w:hAnsi="Times New Roman"/>
          <w:color w:val="FF0000"/>
          <w:sz w:val="40"/>
          <w:szCs w:val="40"/>
          <w:lang w:val="uk-UA" w:eastAsia="ru-RU"/>
        </w:rPr>
        <w:t>Інноваційний проект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Monotype Corsiva" w:hAnsi="Monotype Corsiva"/>
          <w:b/>
          <w:i/>
          <w:color w:val="FF0000"/>
          <w:sz w:val="72"/>
          <w:szCs w:val="72"/>
          <w:lang w:val="uk-UA" w:eastAsia="ru-RU"/>
        </w:rPr>
      </w:pPr>
      <w:r>
        <w:rPr>
          <w:rFonts w:ascii="Monotype Corsiva" w:hAnsi="Monotype Corsiva"/>
          <w:b/>
          <w:i/>
          <w:color w:val="FF0000"/>
          <w:sz w:val="72"/>
          <w:szCs w:val="72"/>
          <w:lang w:val="uk-UA" w:eastAsia="ru-RU"/>
        </w:rPr>
        <w:t>Віртуальний музей: Е</w:t>
      </w:r>
      <w:r w:rsidRPr="00834C24">
        <w:rPr>
          <w:rFonts w:ascii="Monotype Corsiva" w:hAnsi="Monotype Corsiva"/>
          <w:b/>
          <w:i/>
          <w:color w:val="FF0000"/>
          <w:sz w:val="72"/>
          <w:szCs w:val="72"/>
          <w:lang w:val="uk-UA" w:eastAsia="ru-RU"/>
        </w:rPr>
        <w:t xml:space="preserve">нергія  планети від А до Я 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FF0000"/>
          <w:sz w:val="40"/>
          <w:szCs w:val="40"/>
          <w:lang w:val="uk-UA" w:eastAsia="ru-RU"/>
        </w:rPr>
        <w:t>В</w:t>
      </w:r>
      <w:r>
        <w:rPr>
          <w:rFonts w:ascii="Times New Roman" w:hAnsi="Times New Roman"/>
          <w:color w:val="FF0000"/>
          <w:sz w:val="40"/>
          <w:szCs w:val="40"/>
          <w:lang w:val="uk-UA" w:eastAsia="ru-RU"/>
        </w:rPr>
        <w:t>в</w:t>
      </w:r>
      <w:r w:rsidRPr="00834C24">
        <w:rPr>
          <w:rFonts w:ascii="Times New Roman" w:hAnsi="Times New Roman"/>
          <w:color w:val="FF0000"/>
          <w:sz w:val="40"/>
          <w:szCs w:val="40"/>
          <w:lang w:val="uk-UA" w:eastAsia="ru-RU"/>
        </w:rPr>
        <w:t>едення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  <w:t>Актуальність проекту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  <w:t>Енергія завжди грала найважливішу роль в житті людства, бо будь-яка дія людини пов'язане з витратами енергії. Будь-яка людина, будь-яка сім'я, будь-яка країна не можуть обходитися без споживання енергії. Енергія є основою життя на Землі.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  <w:t xml:space="preserve"> Людина з давніх часів шукає все нові способи перетворення енергії для своїх потреб.  Винахід нових способів перетворення енергії давали і дають людям нові можливості. Можливості щодо перетворення та використання енергії є показником науково-технічного розвитку людства.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  <w:t xml:space="preserve">          Разом з новими можливостями з'явилися і нові виклики.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  <w:t>З початку минулого століття спостерігається безпрецедентне зростання населення землі і енерговиробництва.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  <w:t>За деякими оцінками протягом 20 століття виробництво енергії збільшилася приблизно в 2000 разів.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  <w:t>За минулі 100 років витрачена значна частина викопного палива, накопиченого в земній корі протягом мільйонів років.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  <w:t>Боротьба за енергетичні ресурси набуває все більш гострий характер.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  <w:t>За останні десятиліття метою воєн було, в основному, оволодіння територіями з багатими запасами нафти.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shd w:val="clear" w:color="auto" w:fill="FFFFFF"/>
          <w:lang w:val="uk-UA" w:eastAsia="ru-RU"/>
        </w:rPr>
        <w:t>У той же час зростання традиційного виробництва енергії необоротно забруднює навколишнє середовище і підвищує вплив «парникового ефекту», який викликає неприпустимі відхилення Земний сфери від термодинамічної рівноваги, в результаті чого в одних частинах Землі відбуваються повені і шторми, а в інших - посухи.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Споживання енергії і населення планети і далі будуть збільшуватися.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За деякими прогнозами, років через тридцять-сорок чисельність людей стабілізується на рівні 12-14 мільярдів чоловік. Нас буде, щонайменше, удвічі більше, ніж зараз, а енергії - у розрахунку на кожну - буде споживатися, швидше за все, більш ніж удвічі.</w:t>
      </w:r>
    </w:p>
    <w:p w:rsidR="002520DE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Людство стоїть перед вибором: або піти шляхом обмеження викидів вуглецю, що потребують певних витрат, але позбавить від екологічної катастрофи, або залишити все як є і піддати колосальному</w:t>
      </w:r>
      <w:r>
        <w:rPr>
          <w:noProof/>
          <w:lang w:eastAsia="ru-RU"/>
        </w:rPr>
        <w:pict>
          <v:shape id="Рисунок 6" o:spid="_x0000_s1029" type="#_x0000_t75" alt="Описание: C:\Users\User\Desktop\green-world.jpg" style="position:absolute;left:0;text-align:left;margin-left:360.65pt;margin-top:27.55pt;width:108pt;height:99.6pt;z-index:-251655168;visibility:visible;mso-position-horizontal-relative:text;mso-position-vertical-relative:text">
            <v:imagedata r:id="rId7" o:title=""/>
          </v:shape>
        </w:pic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ризику клімат нашої планети, життя всього людства.</w:t>
      </w:r>
    </w:p>
    <w:p w:rsidR="002520DE" w:rsidRPr="00834C24" w:rsidRDefault="002520DE" w:rsidP="00834C24">
      <w:pPr>
        <w:spacing w:after="0" w:line="240" w:lineRule="auto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</w:t>
      </w: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 xml:space="preserve">Мета проекту: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Формування екологічної  культури школярів,  ціннісного ставлення до природи,</w:t>
      </w:r>
      <w:r w:rsidRPr="00834C24">
        <w:rPr>
          <w:rFonts w:ascii="Times New Roman" w:hAnsi="Times New Roman"/>
          <w:i/>
          <w:color w:val="auto"/>
          <w:sz w:val="28"/>
          <w:szCs w:val="28"/>
          <w:lang w:val="uk-UA" w:eastAsia="ru-RU"/>
        </w:rPr>
        <w:t xml:space="preserve"> 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екологічне просвітництво.</w:t>
      </w: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auto"/>
          <w:sz w:val="24"/>
          <w:szCs w:val="24"/>
          <w:lang w:val="uk-UA" w:eastAsia="ru-RU"/>
        </w:rPr>
      </w:pPr>
      <w:r w:rsidRPr="00834C24">
        <w:rPr>
          <w:rFonts w:ascii="Times New Roman" w:hAnsi="Times New Roman"/>
          <w:b/>
          <w:i/>
          <w:color w:val="C00000"/>
          <w:sz w:val="28"/>
          <w:szCs w:val="28"/>
          <w:lang w:val="uk-UA" w:eastAsia="ru-RU"/>
        </w:rPr>
        <w:t>Завдання проекту:</w:t>
      </w:r>
      <w:r w:rsidRPr="00834C24">
        <w:rPr>
          <w:rFonts w:ascii="Times New Roman" w:hAnsi="Times New Roman"/>
          <w:color w:val="auto"/>
          <w:sz w:val="24"/>
          <w:szCs w:val="24"/>
          <w:lang w:val="uk-UA" w:eastAsia="ru-RU"/>
        </w:rPr>
        <w:t xml:space="preserve"> </w:t>
      </w:r>
    </w:p>
    <w:p w:rsidR="002520DE" w:rsidRPr="00834C24" w:rsidRDefault="002520DE" w:rsidP="00920E23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Формування свідомого ставлення до природних багатств,  бажання здійснювати  природоохоронну діяльність з власної ініціативи.  </w:t>
      </w:r>
    </w:p>
    <w:p w:rsidR="002520DE" w:rsidRPr="00834C24" w:rsidRDefault="002520DE" w:rsidP="00920E23">
      <w:pPr>
        <w:numPr>
          <w:ilvl w:val="3"/>
          <w:numId w:val="2"/>
        </w:numPr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Розвиток  логічного мислення, креативності,  кмітливості учнів. розширення світогляду учнів.</w:t>
      </w:r>
    </w:p>
    <w:p w:rsidR="002520DE" w:rsidRPr="00834C24" w:rsidRDefault="002520DE" w:rsidP="00920E23">
      <w:pPr>
        <w:numPr>
          <w:ilvl w:val="3"/>
          <w:numId w:val="2"/>
        </w:numPr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Формування екологічної самосвідомості. </w:t>
      </w:r>
    </w:p>
    <w:p w:rsidR="002520DE" w:rsidRPr="00834C24" w:rsidRDefault="002520DE" w:rsidP="00920E23">
      <w:pPr>
        <w:numPr>
          <w:ilvl w:val="3"/>
          <w:numId w:val="2"/>
        </w:numPr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Формування інформаційної, комунікативної та соціальної компетентності учнів.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  <w:t xml:space="preserve">Гіпотеза для роботи: 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створюючи  «віртуальний музей Е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нергія  планети від А до Я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»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учні  розвивають особисту екологічну  культуру, формують особисте     ціннісне ставлення до природи.</w:t>
      </w:r>
    </w:p>
    <w:p w:rsidR="002520DE" w:rsidRPr="00834C24" w:rsidRDefault="002520DE" w:rsidP="00834C24">
      <w:pPr>
        <w:spacing w:after="0" w:line="240" w:lineRule="auto"/>
        <w:ind w:left="0" w:firstLine="90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 w:firstLine="900"/>
        <w:jc w:val="both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  <w:r w:rsidRPr="00834C24">
        <w:rPr>
          <w:rFonts w:ascii="Times New Roman" w:hAnsi="Times New Roman"/>
          <w:color w:val="auto"/>
          <w:sz w:val="32"/>
          <w:szCs w:val="32"/>
          <w:lang w:val="uk-UA" w:eastAsia="ru-RU"/>
        </w:rPr>
        <w:tab/>
      </w:r>
      <w:r w:rsidRPr="00834C24">
        <w:rPr>
          <w:rFonts w:ascii="Times New Roman" w:hAnsi="Times New Roman"/>
          <w:color w:val="auto"/>
          <w:sz w:val="32"/>
          <w:szCs w:val="32"/>
          <w:lang w:val="uk-UA" w:eastAsia="ru-RU"/>
        </w:rPr>
        <w:tab/>
      </w:r>
      <w:r w:rsidRPr="00834C24">
        <w:rPr>
          <w:rFonts w:ascii="Times New Roman" w:hAnsi="Times New Roman"/>
          <w:color w:val="auto"/>
          <w:sz w:val="32"/>
          <w:szCs w:val="32"/>
          <w:lang w:val="uk-UA" w:eastAsia="ru-RU"/>
        </w:rPr>
        <w:tab/>
      </w:r>
      <w:r w:rsidRPr="00834C24">
        <w:rPr>
          <w:rFonts w:ascii="Times New Roman" w:hAnsi="Times New Roman"/>
          <w:color w:val="auto"/>
          <w:sz w:val="32"/>
          <w:szCs w:val="32"/>
          <w:lang w:val="uk-UA" w:eastAsia="ru-RU"/>
        </w:rPr>
        <w:tab/>
      </w:r>
      <w:r w:rsidRPr="00834C24"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  <w:t>Основна частина</w:t>
      </w:r>
    </w:p>
    <w:p w:rsidR="002520DE" w:rsidRPr="00834C24" w:rsidRDefault="002520DE" w:rsidP="00834C24">
      <w:pPr>
        <w:spacing w:after="0" w:line="240" w:lineRule="auto"/>
        <w:ind w:left="0" w:firstLine="900"/>
        <w:jc w:val="both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 w:firstLine="900"/>
        <w:jc w:val="both"/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  <w:t>Етапи роботи над проектом</w:t>
      </w:r>
    </w:p>
    <w:p w:rsidR="002520DE" w:rsidRPr="00834C24" w:rsidRDefault="002520DE" w:rsidP="00834C24">
      <w:pPr>
        <w:spacing w:after="0" w:line="240" w:lineRule="auto"/>
        <w:ind w:left="0" w:firstLine="900"/>
        <w:jc w:val="both"/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i/>
          <w:color w:val="auto"/>
          <w:sz w:val="32"/>
          <w:szCs w:val="32"/>
          <w:lang w:val="uk-UA" w:eastAsia="ru-RU"/>
        </w:rPr>
        <w:t>1. Діагностично-концептуальний(вересень 2014-2015н.р.)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eastAsia="ru-RU"/>
        </w:rPr>
        <w:t xml:space="preserve">-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визначення  теми, гіпотези  проекту;  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- формулювання мети, визначення  задач;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- знайомство з педагогічним досвідом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роботи над інноваційним проектом;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- в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ибір педагогічних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технологій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,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застосування яких сприятиме отриманню  кращого результату;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- вивчення нормативно-правових документів, психолого-педагогічної літератури и науково-методичних  розробок  в області   обраної теми.</w:t>
      </w:r>
    </w:p>
    <w:p w:rsidR="002520DE" w:rsidRPr="00834C24" w:rsidRDefault="002520DE" w:rsidP="00834C24">
      <w:pPr>
        <w:spacing w:after="200" w:line="276" w:lineRule="auto"/>
        <w:ind w:left="0"/>
        <w:contextualSpacing/>
        <w:jc w:val="both"/>
        <w:rPr>
          <w:rFonts w:ascii="Times New Roman" w:hAnsi="Times New Roman"/>
          <w:i/>
          <w:color w:val="auto"/>
          <w:sz w:val="32"/>
          <w:szCs w:val="32"/>
          <w:lang w:val="uk-UA" w:eastAsia="ru-RU"/>
        </w:rPr>
      </w:pPr>
      <w:r w:rsidRPr="00834C24">
        <w:rPr>
          <w:rFonts w:ascii="Times New Roman" w:hAnsi="Times New Roman"/>
          <w:i/>
          <w:color w:val="auto"/>
          <w:sz w:val="32"/>
          <w:szCs w:val="32"/>
          <w:lang w:val="uk-UA" w:eastAsia="ru-RU"/>
        </w:rPr>
        <w:t>2.Организаційний (жовтень-листопад 2014-2015н.р.)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- складання   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плану   роботи над  створенням «віртуального музею Е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нергія  планети від А до Я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»;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</w:t>
      </w:r>
    </w:p>
    <w:p w:rsidR="002520DE" w:rsidRPr="00834C24" w:rsidRDefault="002520DE" w:rsidP="00834C24">
      <w:pPr>
        <w:spacing w:after="200" w:line="276" w:lineRule="auto"/>
        <w:ind w:left="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        - корекція знайденого матеріалу;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- моніторингове дослідження щодо актуальності зібраного  матеріалу;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- розробка  моделі «в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іртуальног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о музею Е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нергія  планети від А до Я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»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</w:t>
      </w:r>
    </w:p>
    <w:p w:rsidR="002520DE" w:rsidRPr="00834C24" w:rsidRDefault="002520DE" w:rsidP="00834C24">
      <w:pPr>
        <w:spacing w:after="200" w:line="276" w:lineRule="auto"/>
        <w:ind w:left="0"/>
        <w:contextualSpacing/>
        <w:jc w:val="both"/>
        <w:rPr>
          <w:rFonts w:ascii="Times New Roman" w:hAnsi="Times New Roman"/>
          <w:i/>
          <w:color w:val="auto"/>
          <w:sz w:val="32"/>
          <w:szCs w:val="32"/>
          <w:lang w:val="uk-UA" w:eastAsia="ru-RU"/>
        </w:rPr>
      </w:pPr>
      <w:r w:rsidRPr="00834C24">
        <w:rPr>
          <w:rFonts w:ascii="Times New Roman" w:hAnsi="Times New Roman"/>
          <w:i/>
          <w:color w:val="auto"/>
          <w:sz w:val="32"/>
          <w:szCs w:val="32"/>
          <w:lang w:val="uk-UA" w:eastAsia="ru-RU"/>
        </w:rPr>
        <w:t>3. Практичний ( грудень - лютий 2014 -2015н.р.):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7" o:spid="_x0000_s1030" type="#_x0000_t75" alt="Описание: C:\Users\User\Desktop\green-world.jpg" style="position:absolute;left:0;text-align:left;margin-left:346.9pt;margin-top:2.95pt;width:108pt;height:99.6pt;z-index:-251654144;visibility:visible">
            <v:imagedata r:id="rId7" o:title=""/>
          </v:shape>
        </w:pic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- остаточне комплектування інформаційног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о та ілюстративного матеріалу  «віртуального музею Е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нергія  планети від А до Я</w:t>
      </w: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»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>
        <w:rPr>
          <w:rFonts w:ascii="Times New Roman" w:hAnsi="Times New Roman"/>
          <w:color w:val="auto"/>
          <w:sz w:val="28"/>
          <w:szCs w:val="28"/>
          <w:lang w:val="uk-UA" w:eastAsia="ru-RU"/>
        </w:rPr>
        <w:t>- презентація інноваційного «віртуального музею Енергія  планети від А до Я»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76" w:lineRule="auto"/>
        <w:ind w:left="720"/>
        <w:contextualSpacing/>
        <w:rPr>
          <w:b/>
          <w:i/>
          <w:color w:val="FF0000"/>
          <w:sz w:val="32"/>
          <w:szCs w:val="32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  <w:t>Структура  віртуальних  залів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Проектом передбачено створення чотирьох залів   за напрямками :</w:t>
      </w:r>
    </w:p>
    <w:p w:rsidR="002520DE" w:rsidRPr="00834C24" w:rsidRDefault="002520DE" w:rsidP="008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«Джерела світла у розвитку».</w:t>
      </w:r>
    </w:p>
    <w:p w:rsidR="002520DE" w:rsidRPr="00834C24" w:rsidRDefault="002520DE" w:rsidP="008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«Енергозбереження - головний шлях збереження земної цивілізації».</w:t>
      </w:r>
    </w:p>
    <w:p w:rsidR="002520DE" w:rsidRPr="00834C24" w:rsidRDefault="002520DE" w:rsidP="008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«Альтернативні джерела енергії»</w:t>
      </w:r>
    </w:p>
    <w:p w:rsidR="002520DE" w:rsidRPr="00834C24" w:rsidRDefault="002520DE" w:rsidP="008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 «Зелені технології очима підлітка»</w:t>
      </w:r>
    </w:p>
    <w:p w:rsidR="002520DE" w:rsidRPr="00E834F0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00B050"/>
          <w:sz w:val="28"/>
          <w:szCs w:val="28"/>
          <w:lang w:val="uk-UA" w:eastAsia="ru-RU"/>
        </w:rPr>
      </w:pPr>
      <w:r w:rsidRPr="00E834F0">
        <w:rPr>
          <w:rFonts w:ascii="Times New Roman" w:hAnsi="Times New Roman"/>
          <w:i/>
          <w:color w:val="00B050"/>
          <w:sz w:val="32"/>
          <w:szCs w:val="32"/>
          <w:lang w:val="uk-UA" w:eastAsia="ru-RU"/>
        </w:rPr>
        <w:t xml:space="preserve">Зал    «Джерела світла у розвитку» </w:t>
      </w:r>
      <w:r w:rsidRPr="00E834F0">
        <w:rPr>
          <w:rFonts w:ascii="Times New Roman" w:hAnsi="Times New Roman"/>
          <w:color w:val="00B050"/>
          <w:sz w:val="28"/>
          <w:szCs w:val="28"/>
          <w:lang w:val="uk-UA" w:eastAsia="ru-RU"/>
        </w:rPr>
        <w:t>розповідає про різноманітні джерела світла: від факела, першого штучного переносного джерела світла, до сучасних енергозберігаючих світильників.</w:t>
      </w:r>
    </w:p>
    <w:p w:rsidR="002520DE" w:rsidRPr="00E834F0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00B050"/>
          <w:sz w:val="28"/>
          <w:szCs w:val="28"/>
          <w:lang w:val="uk-UA" w:eastAsia="ru-RU"/>
        </w:rPr>
      </w:pPr>
      <w:r w:rsidRPr="00E834F0">
        <w:rPr>
          <w:rFonts w:ascii="Times New Roman" w:hAnsi="Times New Roman"/>
          <w:i/>
          <w:color w:val="00B050"/>
          <w:sz w:val="32"/>
          <w:szCs w:val="32"/>
          <w:lang w:val="uk-UA" w:eastAsia="ru-RU"/>
        </w:rPr>
        <w:t xml:space="preserve">Зал   «Енергозбереження - головний шлях збереження земної цивілізації» </w:t>
      </w:r>
      <w:r w:rsidRPr="00E834F0">
        <w:rPr>
          <w:rFonts w:ascii="Times New Roman" w:hAnsi="Times New Roman"/>
          <w:color w:val="00B050"/>
          <w:sz w:val="28"/>
          <w:szCs w:val="28"/>
          <w:lang w:val="uk-UA" w:eastAsia="ru-RU"/>
        </w:rPr>
        <w:t>знайомить  з    документами  нормативно-правової бази енергозбереження: Кіотський протокол, «Закон про енергозбереження» та інші.</w:t>
      </w:r>
    </w:p>
    <w:p w:rsidR="002520DE" w:rsidRPr="00E834F0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00B050"/>
          <w:sz w:val="28"/>
          <w:szCs w:val="28"/>
          <w:lang w:val="uk-UA" w:eastAsia="ru-RU"/>
        </w:rPr>
      </w:pPr>
      <w:bookmarkStart w:id="0" w:name="_GoBack"/>
      <w:r w:rsidRPr="00E834F0">
        <w:rPr>
          <w:rFonts w:ascii="Times New Roman" w:hAnsi="Times New Roman"/>
          <w:i/>
          <w:color w:val="00B050"/>
          <w:sz w:val="32"/>
          <w:szCs w:val="32"/>
          <w:lang w:val="uk-UA" w:eastAsia="ru-RU"/>
        </w:rPr>
        <w:t xml:space="preserve">Зал  </w:t>
      </w:r>
      <w:r w:rsidRPr="00E834F0">
        <w:rPr>
          <w:rFonts w:ascii="Times New Roman" w:hAnsi="Times New Roman"/>
          <w:color w:val="00B050"/>
          <w:sz w:val="28"/>
          <w:szCs w:val="28"/>
          <w:lang w:val="uk-UA" w:eastAsia="ru-RU"/>
        </w:rPr>
        <w:t>«</w:t>
      </w:r>
      <w:r w:rsidRPr="00E834F0">
        <w:rPr>
          <w:rFonts w:ascii="Times New Roman" w:hAnsi="Times New Roman"/>
          <w:i/>
          <w:color w:val="00B050"/>
          <w:sz w:val="32"/>
          <w:szCs w:val="32"/>
          <w:lang w:val="uk-UA" w:eastAsia="ru-RU"/>
        </w:rPr>
        <w:t>Альтернативні джерела енергії»</w:t>
      </w:r>
      <w:r w:rsidRPr="00E834F0">
        <w:rPr>
          <w:rFonts w:ascii="Times New Roman" w:hAnsi="Times New Roman"/>
          <w:color w:val="00B050"/>
          <w:sz w:val="24"/>
          <w:szCs w:val="24"/>
          <w:lang w:val="uk-UA" w:eastAsia="ru-RU"/>
        </w:rPr>
        <w:t xml:space="preserve"> </w:t>
      </w:r>
      <w:r w:rsidRPr="00E834F0">
        <w:rPr>
          <w:rFonts w:ascii="Times New Roman" w:hAnsi="Times New Roman"/>
          <w:color w:val="00B050"/>
          <w:sz w:val="28"/>
          <w:szCs w:val="28"/>
          <w:lang w:val="uk-UA" w:eastAsia="ru-RU"/>
        </w:rPr>
        <w:t xml:space="preserve">  розповідає про різноманітні альтернативні джерела енергії: вітроенергетика, геліоенергетика, гідроенергетика, та інші.</w:t>
      </w:r>
    </w:p>
    <w:p w:rsidR="002520DE" w:rsidRPr="00E834F0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00B050"/>
          <w:sz w:val="28"/>
          <w:szCs w:val="28"/>
          <w:lang w:val="uk-UA" w:eastAsia="ru-RU"/>
        </w:rPr>
      </w:pPr>
      <w:r w:rsidRPr="00E834F0">
        <w:rPr>
          <w:rFonts w:ascii="Times New Roman" w:hAnsi="Times New Roman"/>
          <w:i/>
          <w:color w:val="00B050"/>
          <w:sz w:val="32"/>
          <w:szCs w:val="32"/>
          <w:lang w:val="uk-UA" w:eastAsia="ru-RU"/>
        </w:rPr>
        <w:t xml:space="preserve"> Зал «Зелені технології очима підлітка»</w:t>
      </w:r>
      <w:r w:rsidRPr="00E834F0">
        <w:rPr>
          <w:rFonts w:ascii="Times New Roman" w:hAnsi="Times New Roman"/>
          <w:color w:val="00B050"/>
          <w:sz w:val="28"/>
          <w:szCs w:val="28"/>
          <w:lang w:val="uk-UA" w:eastAsia="ru-RU"/>
        </w:rPr>
        <w:t xml:space="preserve"> представляє творчі роботи учнів з теми.</w:t>
      </w:r>
    </w:p>
    <w:bookmarkEnd w:id="0"/>
    <w:p w:rsidR="002520DE" w:rsidRPr="00834C24" w:rsidRDefault="002520DE" w:rsidP="00834C24">
      <w:pPr>
        <w:spacing w:after="200" w:line="276" w:lineRule="auto"/>
        <w:ind w:left="0"/>
        <w:contextualSpacing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  <w:r w:rsidRPr="00834C24"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  <w:t>Заключна частина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 w:firstLine="900"/>
        <w:jc w:val="both"/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FF0000"/>
          <w:sz w:val="28"/>
          <w:szCs w:val="28"/>
          <w:lang w:val="uk-UA" w:eastAsia="ru-RU"/>
        </w:rPr>
        <w:t xml:space="preserve"> Очікуваний результат:</w:t>
      </w:r>
    </w:p>
    <w:p w:rsidR="002520DE" w:rsidRPr="00834C24" w:rsidRDefault="002520DE" w:rsidP="00834C24">
      <w:pPr>
        <w:spacing w:after="0" w:line="240" w:lineRule="auto"/>
        <w:ind w:left="0" w:firstLine="90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i/>
          <w:color w:val="auto"/>
          <w:sz w:val="28"/>
          <w:szCs w:val="28"/>
          <w:lang w:val="uk-UA" w:eastAsia="ru-RU"/>
        </w:rPr>
        <w:t>Завдяки застосуванню інноваційних педагогічних  технологій в  роботі над створенням  віртуальних залів музею учні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b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  <w:t>удосконалюють:</w:t>
      </w:r>
      <w:r w:rsidRPr="00834C24">
        <w:rPr>
          <w:rFonts w:ascii="Times New Roman" w:hAnsi="Times New Roman"/>
          <w:b/>
          <w:color w:val="auto"/>
          <w:sz w:val="28"/>
          <w:szCs w:val="28"/>
          <w:lang w:val="uk-UA" w:eastAsia="ru-RU"/>
        </w:rPr>
        <w:t xml:space="preserve"> </w:t>
      </w:r>
    </w:p>
    <w:p w:rsidR="002520DE" w:rsidRPr="00834C24" w:rsidRDefault="002520DE" w:rsidP="00834C2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соціальну компетентність;</w:t>
      </w:r>
    </w:p>
    <w:p w:rsidR="002520DE" w:rsidRPr="00834C24" w:rsidRDefault="002520DE" w:rsidP="00834C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інформаційну компетентність (збирання інформації з різних джерел, обробка інформації) тощо;</w:t>
      </w:r>
    </w:p>
    <w:p w:rsidR="002520DE" w:rsidRPr="00834C24" w:rsidRDefault="002520DE" w:rsidP="00834C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комунікативну компетентність (спілкування один з одним, керівниками, консультантами проекту тощо);</w:t>
      </w:r>
    </w:p>
    <w:p w:rsidR="002520DE" w:rsidRPr="00834C24" w:rsidRDefault="002520DE" w:rsidP="00834C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i/>
          <w:color w:val="auto"/>
          <w:sz w:val="28"/>
          <w:szCs w:val="28"/>
          <w:lang w:val="uk-UA" w:eastAsia="ru-RU"/>
        </w:rPr>
        <w:t xml:space="preserve">  </w: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екологічне просвітництво;</w:t>
      </w:r>
    </w:p>
    <w:p w:rsidR="002520DE" w:rsidRPr="00834C24" w:rsidRDefault="002520DE" w:rsidP="00834C24">
      <w:pPr>
        <w:spacing w:after="0" w:line="240" w:lineRule="auto"/>
        <w:ind w:left="180"/>
        <w:jc w:val="both"/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b/>
          <w:i/>
          <w:color w:val="auto"/>
          <w:sz w:val="28"/>
          <w:szCs w:val="28"/>
          <w:lang w:val="uk-UA" w:eastAsia="ru-RU"/>
        </w:rPr>
        <w:t>розвивають:</w:t>
      </w:r>
    </w:p>
    <w:p w:rsidR="002520DE" w:rsidRPr="00834C24" w:rsidRDefault="002520DE" w:rsidP="00834C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ціннісне ставлення до природи,</w:t>
      </w:r>
    </w:p>
    <w:p w:rsidR="002520DE" w:rsidRPr="00834C24" w:rsidRDefault="002520DE" w:rsidP="00834C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свідоме ставлення до природних багатств, </w:t>
      </w:r>
    </w:p>
    <w:p w:rsidR="002520DE" w:rsidRPr="00834C24" w:rsidRDefault="002520DE" w:rsidP="00834C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бажання здійснювати  природоохоронну діяльність з власної ініціативи.  </w:t>
      </w:r>
    </w:p>
    <w:p w:rsidR="002520DE" w:rsidRPr="00834C24" w:rsidRDefault="002520DE" w:rsidP="00834C24">
      <w:pPr>
        <w:spacing w:after="0" w:line="276" w:lineRule="auto"/>
        <w:ind w:left="0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i/>
          <w:color w:val="auto"/>
          <w:sz w:val="28"/>
          <w:szCs w:val="28"/>
          <w:lang w:val="uk-UA" w:eastAsia="ru-RU"/>
        </w:rPr>
        <w:t xml:space="preserve">Відбувається поліпшення громадяньких якостей учнів: </w:t>
      </w:r>
    </w:p>
    <w:p w:rsidR="002520DE" w:rsidRPr="00834C24" w:rsidRDefault="002520DE" w:rsidP="00834C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8" o:spid="_x0000_s1031" type="#_x0000_t75" alt="Описание: C:\Users\User\Desktop\green-world.jpg" style="position:absolute;left:0;text-align:left;margin-left:340.05pt;margin-top:3.95pt;width:108pt;height:99.6pt;z-index:-251653120;visibility:visible">
            <v:imagedata r:id="rId7" o:title=""/>
          </v:shape>
        </w:pict>
      </w: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відповідальність; </w:t>
      </w:r>
    </w:p>
    <w:p w:rsidR="002520DE" w:rsidRPr="00834C24" w:rsidRDefault="002520DE" w:rsidP="00834C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працьовитість;</w:t>
      </w:r>
    </w:p>
    <w:p w:rsidR="002520DE" w:rsidRPr="00834C24" w:rsidRDefault="002520DE" w:rsidP="00834C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дисциплінованість;</w:t>
      </w:r>
    </w:p>
    <w:p w:rsidR="002520DE" w:rsidRPr="00834C24" w:rsidRDefault="002520DE" w:rsidP="00834C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соціальна активність.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 xml:space="preserve"> </w:t>
      </w:r>
    </w:p>
    <w:p w:rsidR="002520DE" w:rsidRPr="00834C24" w:rsidRDefault="002520DE" w:rsidP="00834C24">
      <w:pPr>
        <w:spacing w:after="0" w:line="240" w:lineRule="auto"/>
        <w:ind w:left="0" w:firstLine="900"/>
        <w:rPr>
          <w:rFonts w:ascii="Times New Roman" w:hAnsi="Times New Roman"/>
          <w:noProof/>
          <w:color w:val="auto"/>
          <w:sz w:val="24"/>
          <w:szCs w:val="24"/>
          <w:lang w:val="uk-UA" w:eastAsia="ru-RU"/>
        </w:rPr>
      </w:pPr>
      <w:r w:rsidRPr="00834C24">
        <w:rPr>
          <w:rFonts w:ascii="Times New Roman" w:hAnsi="Times New Roman"/>
          <w:noProof/>
          <w:color w:val="auto"/>
          <w:sz w:val="24"/>
          <w:szCs w:val="24"/>
          <w:lang w:val="uk-UA" w:eastAsia="ru-RU"/>
        </w:rPr>
        <w:t xml:space="preserve"> </w:t>
      </w:r>
    </w:p>
    <w:p w:rsidR="002520DE" w:rsidRPr="00834C24" w:rsidRDefault="002520DE" w:rsidP="00834C24">
      <w:pPr>
        <w:spacing w:after="0" w:line="240" w:lineRule="auto"/>
        <w:ind w:left="0" w:firstLine="900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  <w:r w:rsidRPr="00834C24"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  <w:t>Література</w:t>
      </w:r>
    </w:p>
    <w:p w:rsidR="002520DE" w:rsidRPr="00834C24" w:rsidRDefault="002520DE" w:rsidP="00834C24">
      <w:pPr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40"/>
          <w:lang w:val="uk-UA" w:eastAsia="ru-RU"/>
        </w:rPr>
      </w:pPr>
    </w:p>
    <w:p w:rsidR="002520DE" w:rsidRPr="00834C24" w:rsidRDefault="002520DE" w:rsidP="00834C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Антропов П.Я. Паливно-енергетичний потенціал Землі. М., 1994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520DE" w:rsidRPr="00834C24" w:rsidRDefault="002520DE" w:rsidP="00834C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Одум Г., Одум Є. Енергетичний базис людини і природи. М., 1998</w:t>
      </w:r>
    </w:p>
    <w:p w:rsidR="002520DE" w:rsidRPr="00834C24" w:rsidRDefault="002520DE" w:rsidP="00834C24">
      <w:pPr>
        <w:spacing w:after="200" w:line="276" w:lineRule="auto"/>
        <w:ind w:left="720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520DE" w:rsidRPr="00834C24" w:rsidRDefault="002520DE" w:rsidP="00834C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Корабльов В. П. Економія електроенергії в побуті. -Москва, «Вища школа», 1987;</w:t>
      </w:r>
    </w:p>
    <w:p w:rsidR="002520DE" w:rsidRPr="00834C24" w:rsidRDefault="002520DE" w:rsidP="00834C24">
      <w:p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520DE" w:rsidRPr="00834C24" w:rsidRDefault="002520DE" w:rsidP="00834C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Лацис О. Р. Сонце в будинку. - Москва, «Радянська Росія», 1982;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520DE" w:rsidRPr="00834C24" w:rsidRDefault="002520DE" w:rsidP="00834C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834C24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Економте електроенергію! - «Наука і життя», 3/96, стор. 66-67.</w:t>
      </w:r>
    </w:p>
    <w:p w:rsidR="002520DE" w:rsidRPr="00834C24" w:rsidRDefault="002520DE" w:rsidP="00834C24">
      <w:pPr>
        <w:spacing w:after="200" w:line="276" w:lineRule="auto"/>
        <w:ind w:left="720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</w:p>
    <w:p w:rsidR="002520DE" w:rsidRPr="00834C24" w:rsidRDefault="002520DE" w:rsidP="00834C24">
      <w:pPr>
        <w:spacing w:after="0" w:line="276" w:lineRule="auto"/>
        <w:ind w:left="0"/>
        <w:jc w:val="center"/>
        <w:rPr>
          <w:rFonts w:ascii="Times New Roman" w:hAnsi="Times New Roman"/>
          <w:color w:val="FF0000"/>
          <w:sz w:val="40"/>
          <w:szCs w:val="40"/>
          <w:lang w:val="uk-UA" w:eastAsia="ru-RU"/>
        </w:rPr>
      </w:pPr>
      <w:r w:rsidRPr="00834C24">
        <w:rPr>
          <w:rFonts w:ascii="Times New Roman" w:hAnsi="Times New Roman"/>
          <w:color w:val="FF0000"/>
          <w:sz w:val="40"/>
          <w:szCs w:val="40"/>
          <w:lang w:val="uk-UA" w:eastAsia="ru-RU"/>
        </w:rPr>
        <w:t>Інтернет ресурси:</w:t>
      </w:r>
    </w:p>
    <w:p w:rsidR="002520DE" w:rsidRPr="00834C24" w:rsidRDefault="002520DE" w:rsidP="00834C24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color w:val="auto"/>
          <w:sz w:val="28"/>
          <w:szCs w:val="28"/>
          <w:lang w:val="uk-UA" w:eastAsia="ru-RU"/>
        </w:rPr>
        <w:t xml:space="preserve"> </w:t>
      </w:r>
      <w:hyperlink r:id="rId8" w:history="1">
        <w:r w:rsidRPr="00834C24">
          <w:rPr>
            <w:color w:val="0000FF"/>
            <w:sz w:val="28"/>
            <w:szCs w:val="28"/>
            <w:u w:val="single"/>
            <w:lang w:val="uk-UA" w:eastAsia="ru-RU"/>
          </w:rPr>
          <w:t>http://greenplaneta.ru/node/3345</w:t>
        </w:r>
        <w:r w:rsidRPr="00834C24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/</w:t>
        </w:r>
      </w:hyperlink>
    </w:p>
    <w:p w:rsidR="002520DE" w:rsidRPr="00834C24" w:rsidRDefault="002520DE" w:rsidP="00834C24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hAnsi="Times New Roman"/>
          <w:color w:val="auto"/>
          <w:sz w:val="28"/>
          <w:szCs w:val="28"/>
          <w:lang w:val="uk-UA" w:eastAsia="ru-RU"/>
        </w:rPr>
      </w:pPr>
      <w:r w:rsidRPr="00834C24">
        <w:rPr>
          <w:rFonts w:ascii="Times New Roman" w:hAnsi="Times New Roman"/>
          <w:color w:val="auto"/>
          <w:sz w:val="28"/>
          <w:szCs w:val="28"/>
          <w:lang w:val="uk-UA" w:eastAsia="ru-RU"/>
        </w:rPr>
        <w:t>http://www.technopark.by/iccee/eschool/presentations/1</w:t>
      </w:r>
    </w:p>
    <w:p w:rsidR="002520DE" w:rsidRPr="00834C24" w:rsidRDefault="002520DE">
      <w:pPr>
        <w:rPr>
          <w:lang w:val="uk-UA"/>
        </w:rPr>
      </w:pPr>
      <w:r>
        <w:rPr>
          <w:noProof/>
          <w:lang w:eastAsia="ru-RU"/>
        </w:rPr>
        <w:pict>
          <v:shape id="Рисунок 9" o:spid="_x0000_s1032" type="#_x0000_t75" alt="Описание: C:\Users\User\Desktop\green-world.jpg" style="position:absolute;left:0;text-align:left;margin-left:135pt;margin-top:13.05pt;width:284.55pt;height:262.45pt;z-index:-251652096;visibility:visible">
            <v:imagedata r:id="rId9" o:title=""/>
          </v:shape>
        </w:pict>
      </w:r>
    </w:p>
    <w:sectPr w:rsidR="002520DE" w:rsidRPr="00834C24" w:rsidSect="00920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0A50"/>
    <w:multiLevelType w:val="hybridMultilevel"/>
    <w:tmpl w:val="328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B211C3"/>
    <w:multiLevelType w:val="hybridMultilevel"/>
    <w:tmpl w:val="349816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6A151B"/>
    <w:multiLevelType w:val="hybridMultilevel"/>
    <w:tmpl w:val="DA5A4262"/>
    <w:lvl w:ilvl="0" w:tplc="0419000B">
      <w:start w:val="1"/>
      <w:numFmt w:val="bullet"/>
      <w:lvlText w:val=""/>
      <w:lvlJc w:val="left"/>
      <w:pPr>
        <w:tabs>
          <w:tab w:val="num" w:pos="1980"/>
        </w:tabs>
        <w:ind w:left="1980" w:hanging="108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56827E53"/>
    <w:multiLevelType w:val="hybridMultilevel"/>
    <w:tmpl w:val="2B2EC70A"/>
    <w:lvl w:ilvl="0" w:tplc="0419000B">
      <w:start w:val="1"/>
      <w:numFmt w:val="bullet"/>
      <w:lvlText w:val=""/>
      <w:lvlJc w:val="left"/>
      <w:pPr>
        <w:tabs>
          <w:tab w:val="num" w:pos="1980"/>
        </w:tabs>
        <w:ind w:left="1980" w:hanging="108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5D060098"/>
    <w:multiLevelType w:val="hybridMultilevel"/>
    <w:tmpl w:val="F866E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695622"/>
    <w:multiLevelType w:val="hybridMultilevel"/>
    <w:tmpl w:val="1B8E5A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257EA9"/>
    <w:multiLevelType w:val="hybridMultilevel"/>
    <w:tmpl w:val="31CA635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789A083B"/>
    <w:multiLevelType w:val="hybridMultilevel"/>
    <w:tmpl w:val="E566F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2053"/>
    <w:rsid w:val="001E4ED4"/>
    <w:rsid w:val="002520DE"/>
    <w:rsid w:val="003D629B"/>
    <w:rsid w:val="0053391E"/>
    <w:rsid w:val="005A5C37"/>
    <w:rsid w:val="006B6362"/>
    <w:rsid w:val="007D2053"/>
    <w:rsid w:val="007E666F"/>
    <w:rsid w:val="00834C24"/>
    <w:rsid w:val="00873518"/>
    <w:rsid w:val="008850B5"/>
    <w:rsid w:val="008E70F2"/>
    <w:rsid w:val="00920DDE"/>
    <w:rsid w:val="00920E23"/>
    <w:rsid w:val="009967D8"/>
    <w:rsid w:val="00CF648C"/>
    <w:rsid w:val="00DE690C"/>
    <w:rsid w:val="00DF3DA8"/>
    <w:rsid w:val="00DF5A75"/>
    <w:rsid w:val="00E32E3A"/>
    <w:rsid w:val="00E70D8B"/>
    <w:rsid w:val="00E834F0"/>
    <w:rsid w:val="00FA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DF5A75"/>
    <w:pPr>
      <w:spacing w:after="160" w:line="288" w:lineRule="auto"/>
      <w:ind w:left="2160"/>
    </w:pPr>
    <w:rPr>
      <w:color w:val="5A5A5A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5A75"/>
    <w:pPr>
      <w:spacing w:before="400" w:after="60" w:line="240" w:lineRule="auto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F5A75"/>
    <w:pPr>
      <w:spacing w:before="120" w:after="60" w:line="240" w:lineRule="auto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F5A75"/>
    <w:pPr>
      <w:spacing w:before="120" w:after="60" w:line="240" w:lineRule="auto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F5A75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  <w:lang w:eastAsia="ja-JP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F5A75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/>
      <w:smallCaps/>
      <w:color w:val="3071C3"/>
      <w:spacing w:val="20"/>
      <w:lang w:eastAsia="ja-JP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F5A75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  <w:lang w:eastAsia="ja-JP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F5A75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  <w:lang w:eastAsia="ja-JP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F5A75"/>
    <w:pPr>
      <w:spacing w:before="200" w:after="60" w:line="240" w:lineRule="auto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  <w:lang w:eastAsia="ja-JP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F5A75"/>
    <w:pPr>
      <w:spacing w:before="200" w:after="60" w:line="240" w:lineRule="auto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5A75"/>
    <w:rPr>
      <w:rFonts w:ascii="Cambria" w:hAnsi="Cambria" w:cs="Times New Roman"/>
      <w:smallCaps/>
      <w:color w:val="0F243E"/>
      <w:spacing w:val="20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F5A75"/>
    <w:rPr>
      <w:rFonts w:ascii="Cambria" w:hAnsi="Cambria" w:cs="Times New Roman"/>
      <w:smallCaps/>
      <w:color w:val="17365D"/>
      <w:spacing w:val="20"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F5A75"/>
    <w:rPr>
      <w:rFonts w:ascii="Cambria" w:hAnsi="Cambria" w:cs="Times New Roman"/>
      <w:smallCaps/>
      <w:color w:val="1F497D"/>
      <w:spacing w:val="20"/>
      <w:sz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F5A75"/>
    <w:rPr>
      <w:rFonts w:ascii="Cambria" w:hAnsi="Cambria" w:cs="Times New Roman"/>
      <w:b/>
      <w:smallCaps/>
      <w:color w:val="3071C3"/>
      <w:spacing w:val="2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F5A75"/>
    <w:rPr>
      <w:rFonts w:ascii="Cambria" w:hAnsi="Cambria" w:cs="Times New Roman"/>
      <w:smallCaps/>
      <w:color w:val="3071C3"/>
      <w:spacing w:val="2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F5A75"/>
    <w:rPr>
      <w:rFonts w:ascii="Cambria" w:hAnsi="Cambria" w:cs="Times New Roman"/>
      <w:smallCaps/>
      <w:color w:val="938953"/>
      <w:spacing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F5A75"/>
    <w:rPr>
      <w:rFonts w:ascii="Cambria" w:hAnsi="Cambria" w:cs="Times New Roman"/>
      <w:b/>
      <w:smallCaps/>
      <w:color w:val="938953"/>
      <w:spacing w:val="20"/>
      <w:sz w:val="16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F5A75"/>
    <w:rPr>
      <w:rFonts w:ascii="Cambria" w:hAnsi="Cambria" w:cs="Times New Roman"/>
      <w:b/>
      <w:smallCaps/>
      <w:color w:val="938953"/>
      <w:spacing w:val="20"/>
      <w:sz w:val="16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F5A75"/>
    <w:rPr>
      <w:rFonts w:ascii="Cambria" w:hAnsi="Cambria" w:cs="Times New Roman"/>
      <w:smallCaps/>
      <w:color w:val="938953"/>
      <w:spacing w:val="20"/>
      <w:sz w:val="16"/>
    </w:rPr>
  </w:style>
  <w:style w:type="paragraph" w:styleId="Caption">
    <w:name w:val="caption"/>
    <w:basedOn w:val="Normal"/>
    <w:next w:val="Normal"/>
    <w:uiPriority w:val="99"/>
    <w:qFormat/>
    <w:rsid w:val="00DF5A75"/>
    <w:rPr>
      <w:b/>
      <w:bCs/>
      <w:smallCaps/>
      <w:color w:val="1F497D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DF5A75"/>
    <w:pPr>
      <w:spacing w:after="0" w:line="240" w:lineRule="auto"/>
      <w:ind w:left="0"/>
      <w:contextualSpacing/>
    </w:pPr>
    <w:rPr>
      <w:rFonts w:ascii="Cambria" w:eastAsia="Times New Roman" w:hAnsi="Cambria"/>
      <w:smallCaps/>
      <w:color w:val="17365D"/>
      <w:spacing w:val="5"/>
      <w:sz w:val="72"/>
      <w:szCs w:val="7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DF5A75"/>
    <w:rPr>
      <w:rFonts w:ascii="Cambria" w:hAnsi="Cambria" w:cs="Times New Roman"/>
      <w:smallCaps/>
      <w:color w:val="17365D"/>
      <w:spacing w:val="5"/>
      <w:sz w:val="7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F5A75"/>
    <w:pPr>
      <w:spacing w:after="600" w:line="240" w:lineRule="auto"/>
    </w:pPr>
    <w:rPr>
      <w:smallCaps/>
      <w:color w:val="938953"/>
      <w:spacing w:val="5"/>
      <w:sz w:val="28"/>
      <w:szCs w:val="28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F5A75"/>
    <w:rPr>
      <w:rFonts w:cs="Times New Roman"/>
      <w:smallCaps/>
      <w:color w:val="938953"/>
      <w:spacing w:val="5"/>
      <w:sz w:val="28"/>
    </w:rPr>
  </w:style>
  <w:style w:type="character" w:styleId="Strong">
    <w:name w:val="Strong"/>
    <w:basedOn w:val="DefaultParagraphFont"/>
    <w:uiPriority w:val="99"/>
    <w:qFormat/>
    <w:rsid w:val="00DF5A75"/>
    <w:rPr>
      <w:rFonts w:cs="Times New Roman"/>
      <w:b/>
      <w:spacing w:val="0"/>
    </w:rPr>
  </w:style>
  <w:style w:type="character" w:styleId="Emphasis">
    <w:name w:val="Emphasis"/>
    <w:basedOn w:val="DefaultParagraphFont"/>
    <w:uiPriority w:val="99"/>
    <w:qFormat/>
    <w:rsid w:val="00DF5A75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99"/>
    <w:qFormat/>
    <w:rsid w:val="00DF5A7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DF5A7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DF5A75"/>
    <w:rPr>
      <w:i/>
      <w:iCs/>
      <w:lang w:eastAsia="ja-JP"/>
    </w:rPr>
  </w:style>
  <w:style w:type="character" w:customStyle="1" w:styleId="QuoteChar">
    <w:name w:val="Quote Char"/>
    <w:basedOn w:val="DefaultParagraphFont"/>
    <w:link w:val="Quote"/>
    <w:uiPriority w:val="99"/>
    <w:locked/>
    <w:rsid w:val="00DF5A75"/>
    <w:rPr>
      <w:rFonts w:cs="Times New Roman"/>
      <w:i/>
      <w:color w:val="5A5A5A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F5A75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DF5A75"/>
    <w:rPr>
      <w:rFonts w:ascii="Cambria" w:hAnsi="Cambria" w:cs="Times New Roman"/>
      <w:smallCaps/>
      <w:color w:val="365F91"/>
    </w:rPr>
  </w:style>
  <w:style w:type="character" w:styleId="SubtleEmphasis">
    <w:name w:val="Subtle Emphasis"/>
    <w:basedOn w:val="DefaultParagraphFont"/>
    <w:uiPriority w:val="99"/>
    <w:qFormat/>
    <w:rsid w:val="00DF5A75"/>
    <w:rPr>
      <w:rFonts w:cs="Times New Roman"/>
      <w:smallCaps/>
      <w:color w:val="5A5A5A"/>
      <w:vertAlign w:val="baseline"/>
    </w:rPr>
  </w:style>
  <w:style w:type="character" w:styleId="IntenseEmphasis">
    <w:name w:val="Intense Emphasis"/>
    <w:basedOn w:val="DefaultParagraphFont"/>
    <w:uiPriority w:val="99"/>
    <w:qFormat/>
    <w:rsid w:val="00DF5A75"/>
    <w:rPr>
      <w:rFonts w:cs="Times New Roman"/>
      <w:b/>
      <w:smallCaps/>
      <w:color w:val="4F81BD"/>
      <w:spacing w:val="40"/>
    </w:rPr>
  </w:style>
  <w:style w:type="character" w:styleId="SubtleReference">
    <w:name w:val="Subtle Reference"/>
    <w:basedOn w:val="DefaultParagraphFont"/>
    <w:uiPriority w:val="99"/>
    <w:qFormat/>
    <w:rsid w:val="00DF5A75"/>
    <w:rPr>
      <w:rFonts w:ascii="Cambria" w:hAnsi="Cambria" w:cs="Times New Roman"/>
      <w:i/>
      <w:smallCaps/>
      <w:color w:val="5A5A5A"/>
      <w:spacing w:val="20"/>
    </w:rPr>
  </w:style>
  <w:style w:type="character" w:styleId="IntenseReference">
    <w:name w:val="Intense Reference"/>
    <w:basedOn w:val="DefaultParagraphFont"/>
    <w:uiPriority w:val="99"/>
    <w:qFormat/>
    <w:rsid w:val="00DF5A75"/>
    <w:rPr>
      <w:rFonts w:ascii="Cambria" w:hAnsi="Cambria" w:cs="Times New Roman"/>
      <w:b/>
      <w:i/>
      <w:smallCaps/>
      <w:color w:val="17365D"/>
      <w:spacing w:val="20"/>
    </w:rPr>
  </w:style>
  <w:style w:type="character" w:styleId="BookTitle">
    <w:name w:val="Book Title"/>
    <w:basedOn w:val="DefaultParagraphFont"/>
    <w:uiPriority w:val="99"/>
    <w:qFormat/>
    <w:rsid w:val="00DF5A75"/>
    <w:rPr>
      <w:rFonts w:ascii="Cambria" w:hAnsi="Cambria" w:cs="Times New Roman"/>
      <w:b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99"/>
    <w:qFormat/>
    <w:rsid w:val="00DF5A75"/>
    <w:pPr>
      <w:outlineLvl w:val="9"/>
    </w:pPr>
  </w:style>
  <w:style w:type="table" w:styleId="TableGrid">
    <w:name w:val="Table Grid"/>
    <w:basedOn w:val="TableNormal"/>
    <w:uiPriority w:val="99"/>
    <w:rsid w:val="00834C2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3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eenplaneta.ru/node/334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7</Pages>
  <Words>1214</Words>
  <Characters>6920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2015-01-16T10:14:00Z</dcterms:created>
  <dcterms:modified xsi:type="dcterms:W3CDTF">2015-01-30T18:41:00Z</dcterms:modified>
</cp:coreProperties>
</file>